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EEAF6"/>
  <w:body>
    <w:p w:rsidR="00D4477B" w:rsidRDefault="00D4477B" w:rsidP="00EC2251">
      <w:pPr>
        <w:jc w:val="center"/>
        <w:rPr>
          <w:rFonts w:ascii="Times New Roman" w:hAnsi="Times New Roman"/>
          <w:b/>
          <w:sz w:val="28"/>
          <w:szCs w:val="28"/>
        </w:rPr>
      </w:pPr>
      <w:r w:rsidRPr="00EC2251">
        <w:rPr>
          <w:rFonts w:ascii="Times New Roman" w:hAnsi="Times New Roman"/>
          <w:b/>
          <w:sz w:val="28"/>
          <w:szCs w:val="28"/>
        </w:rPr>
        <w:t>Главное управление МЧС России по Республике Башкортостан</w:t>
      </w:r>
    </w:p>
    <w:p w:rsidR="00D4477B" w:rsidRDefault="00D4477B" w:rsidP="00EC2251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334869">
        <w:rPr>
          <w:rFonts w:ascii="Times New Roman" w:hAnsi="Times New Roman"/>
          <w:b/>
          <w:color w:val="FF0000"/>
          <w:sz w:val="28"/>
          <w:szCs w:val="28"/>
        </w:rPr>
        <w:t>ПРАВИЛА БЕЗОПАСНОГО ВОЖДЕНИЯ В ЗИМНИЙ ПЕРИОД</w:t>
      </w:r>
    </w:p>
    <w:p w:rsidR="00D4477B" w:rsidRDefault="00D4477B" w:rsidP="00EC225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https://cdn.motor1.com/images/mgl/2qeLx/s3/tire-in-winter-with-traffic-sign.jpg" style="position:absolute;left:0;text-align:left;margin-left:0;margin-top:66.25pt;width:277.45pt;height:154.1pt;z-index:251652096;visibility:visible;mso-wrap-distance-left:9.48pt;mso-wrap-distance-top:.96pt;mso-wrap-distance-right:9.48pt;mso-wrap-distance-bottom:1.51pt;mso-position-horizontal:lef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">
            <v:imagedata r:id="rId6" o:title=""/>
            <o:lock v:ext="edit" aspectratio="f"/>
            <w10:wrap type="square" anchorx="margin" anchory="margin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7" type="#_x0000_t202" style="position:absolute;left:0;text-align:left;margin-left:308.9pt;margin-top:13.7pt;width:221pt;height:41.8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" fillcolor="#bdd6ee" stroked="f" strokeweight=".5pt">
            <v:shadow on="t" color="black" opacity="26214f" origin=",-.5" offset="0,3pt"/>
            <v:textbox>
              <w:txbxContent>
                <w:p w:rsidR="00D4477B" w:rsidRPr="000746DD" w:rsidRDefault="00D4477B" w:rsidP="000746D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 w:rsidRPr="000746DD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 xml:space="preserve">Не выезжайте </w:t>
                  </w: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в снег или гололед, если вы не поменяли резину!</w:t>
                  </w:r>
                </w:p>
              </w:txbxContent>
            </v:textbox>
          </v:shape>
        </w:pict>
      </w:r>
    </w:p>
    <w:p w:rsidR="00D4477B" w:rsidRDefault="00D4477B" w:rsidP="00A01607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Надпись 5" o:spid="_x0000_s1028" type="#_x0000_t202" style="position:absolute;left:0;text-align:left;margin-left:309.2pt;margin-top:107.5pt;width:221pt;height:41.8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" fillcolor="#bdd6ee" stroked="f" strokeweight=".5pt">
            <v:shadow on="t" color="black" opacity="26214f" origin=",-.5" offset="0,3pt"/>
            <v:textbox>
              <w:txbxContent>
                <w:p w:rsidR="00D4477B" w:rsidRPr="000746DD" w:rsidRDefault="00D4477B" w:rsidP="000746D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Обязательно соблюдайте скоростной режим и дистанцию!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" o:spid="_x0000_s1029" type="#_x0000_t202" style="position:absolute;left:0;text-align:left;margin-left:309.15pt;margin-top:47.2pt;width:221pt;height:41.8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" fillcolor="#bdd6ee" stroked="f" strokeweight=".5pt">
            <v:shadow on="t" color="black" opacity="26214f" origin=",-.5" offset="0,3pt"/>
            <v:textbox>
              <w:txbxContent>
                <w:p w:rsidR="00D4477B" w:rsidRPr="000746DD" w:rsidRDefault="00D4477B" w:rsidP="000746D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Следите за погодными условиями и качеством дорожного полотна.</w:t>
                  </w:r>
                </w:p>
              </w:txbxContent>
            </v:textbox>
          </v:shape>
        </w:pict>
      </w:r>
    </w:p>
    <w:p w:rsidR="00D4477B" w:rsidRPr="00D63CA4" w:rsidRDefault="00D4477B" w:rsidP="00D63CA4">
      <w:pPr>
        <w:rPr>
          <w:rFonts w:ascii="Times New Roman" w:hAnsi="Times New Roman"/>
          <w:sz w:val="28"/>
          <w:szCs w:val="28"/>
        </w:rPr>
      </w:pPr>
    </w:p>
    <w:p w:rsidR="00D4477B" w:rsidRPr="00D63CA4" w:rsidRDefault="00D4477B" w:rsidP="00D63CA4">
      <w:pPr>
        <w:rPr>
          <w:rFonts w:ascii="Times New Roman" w:hAnsi="Times New Roman"/>
          <w:sz w:val="28"/>
          <w:szCs w:val="28"/>
        </w:rPr>
      </w:pPr>
    </w:p>
    <w:p w:rsidR="00D4477B" w:rsidRPr="00D63CA4" w:rsidRDefault="00D4477B" w:rsidP="00D63CA4">
      <w:pPr>
        <w:rPr>
          <w:rFonts w:ascii="Times New Roman" w:hAnsi="Times New Roman"/>
          <w:sz w:val="28"/>
          <w:szCs w:val="28"/>
        </w:rPr>
      </w:pPr>
    </w:p>
    <w:p w:rsidR="00D4477B" w:rsidRPr="00D63CA4" w:rsidRDefault="00D4477B" w:rsidP="00D63CA4">
      <w:pPr>
        <w:rPr>
          <w:rFonts w:ascii="Times New Roman" w:hAnsi="Times New Roman"/>
          <w:sz w:val="28"/>
          <w:szCs w:val="28"/>
        </w:rPr>
      </w:pPr>
    </w:p>
    <w:p w:rsidR="00D4477B" w:rsidRPr="00D63CA4" w:rsidRDefault="00D4477B" w:rsidP="00D63CA4">
      <w:pPr>
        <w:rPr>
          <w:rFonts w:ascii="Times New Roman" w:hAnsi="Times New Roman"/>
          <w:sz w:val="28"/>
          <w:szCs w:val="28"/>
        </w:rPr>
      </w:pPr>
    </w:p>
    <w:p w:rsidR="00D4477B" w:rsidRPr="00D63CA4" w:rsidRDefault="00D4477B" w:rsidP="00D63CA4">
      <w:pPr>
        <w:rPr>
          <w:rFonts w:ascii="Times New Roman" w:hAnsi="Times New Roman"/>
          <w:sz w:val="28"/>
          <w:szCs w:val="28"/>
        </w:rPr>
      </w:pPr>
    </w:p>
    <w:p w:rsidR="00D4477B" w:rsidRDefault="00D4477B" w:rsidP="00D63CA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s1030" type="#_x0000_t75" alt="https://img1.goodfon.ru/original/3504x2336/6/ce/doroga-zima-sneg-les.jpg" style="position:absolute;margin-left:238.4pt;margin-top:267.9pt;width:277.9pt;height:168.5pt;z-index:251656192;visibility:visible;mso-wrap-distance-left:9.48pt;mso-wrap-distance-top:.96pt;mso-wrap-distance-right:9.65pt;mso-wrap-distance-bottom:1.31pt;mso-position-horizontal:righ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">
            <v:imagedata r:id="rId7" o:title=""/>
            <o:lock v:ext="edit" aspectratio="f"/>
            <w10:wrap type="square" anchorx="margin" anchory="margin"/>
          </v:shape>
        </w:pict>
      </w:r>
      <w:r>
        <w:rPr>
          <w:noProof/>
          <w:lang w:eastAsia="ru-RU"/>
        </w:rPr>
        <w:pict>
          <v:shape id="Надпись 8" o:spid="_x0000_s1031" type="#_x0000_t202" style="position:absolute;margin-left:0;margin-top:2.55pt;width:221pt;height:53.6pt;z-index:25165721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" fillcolor="#bdd6ee" stroked="f" strokeweight=".5pt">
            <v:shadow on="t" color="black" opacity="26214f" origin=",-.5" offset="0,3pt"/>
            <v:textbox>
              <w:txbxContent>
                <w:p w:rsidR="00D4477B" w:rsidRPr="000746DD" w:rsidRDefault="00D4477B" w:rsidP="008C473A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 w:rsidRPr="00A21004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Не совершайте резких маневров, при которых возникает опасность потери контроля над автомобилем</w:t>
                  </w: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!</w:t>
                  </w:r>
                </w:p>
              </w:txbxContent>
            </v:textbox>
            <w10:wrap anchorx="margin"/>
          </v:shape>
        </w:pict>
      </w:r>
    </w:p>
    <w:p w:rsidR="00D4477B" w:rsidRDefault="00D4477B" w:rsidP="00D63CA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Надпись 10" o:spid="_x0000_s1032" type="#_x0000_t202" style="position:absolute;margin-left:0;margin-top:121.25pt;width:221pt;height:42.7pt;z-index:251659264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" fillcolor="#bdd6ee" stroked="f" strokeweight=".5pt">
            <v:shadow on="t" color="black" opacity="26214f" origin=",-.5" offset="0,3pt"/>
            <v:textbox>
              <w:txbxContent>
                <w:p w:rsidR="00D4477B" w:rsidRPr="000746DD" w:rsidRDefault="00D4477B" w:rsidP="008C473A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 w:rsidRPr="002164C6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Всегда будьте внимательны при движении на подъёмах</w:t>
                  </w: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 xml:space="preserve"> и спусках</w:t>
                  </w:r>
                  <w:r w:rsidRPr="002164C6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.</w:t>
                  </w:r>
                  <w:r w:rsidRPr="002164C6"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9" o:spid="_x0000_s1033" type="#_x0000_t202" style="position:absolute;margin-left:0;margin-top:48.45pt;width:221pt;height:52.75pt;z-index:251658240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" fillcolor="#bdd6ee" stroked="f" strokeweight=".5pt">
            <v:shadow on="t" color="black" opacity="26214f" origin=",-.5" offset="0,3pt"/>
            <v:textbox>
              <w:txbxContent>
                <w:p w:rsidR="00D4477B" w:rsidRPr="000746DD" w:rsidRDefault="00D4477B" w:rsidP="008C473A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 w:rsidRPr="002164C6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На обледенелой трассе не стоит обгонять другие транспортные средства</w:t>
                  </w: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!</w:t>
                  </w:r>
                </w:p>
              </w:txbxContent>
            </v:textbox>
            <w10:wrap anchorx="margin"/>
          </v:shape>
        </w:pict>
      </w:r>
    </w:p>
    <w:p w:rsidR="00D4477B" w:rsidRPr="005B672E" w:rsidRDefault="00D4477B" w:rsidP="005B672E">
      <w:pPr>
        <w:rPr>
          <w:rFonts w:ascii="Times New Roman" w:hAnsi="Times New Roman"/>
          <w:sz w:val="28"/>
          <w:szCs w:val="28"/>
        </w:rPr>
      </w:pPr>
    </w:p>
    <w:p w:rsidR="00D4477B" w:rsidRPr="005B672E" w:rsidRDefault="00D4477B" w:rsidP="005B672E">
      <w:pPr>
        <w:rPr>
          <w:rFonts w:ascii="Times New Roman" w:hAnsi="Times New Roman"/>
          <w:sz w:val="28"/>
          <w:szCs w:val="28"/>
        </w:rPr>
      </w:pPr>
    </w:p>
    <w:p w:rsidR="00D4477B" w:rsidRPr="005B672E" w:rsidRDefault="00D4477B" w:rsidP="005B672E">
      <w:pPr>
        <w:rPr>
          <w:rFonts w:ascii="Times New Roman" w:hAnsi="Times New Roman"/>
          <w:sz w:val="28"/>
          <w:szCs w:val="28"/>
        </w:rPr>
      </w:pPr>
    </w:p>
    <w:p w:rsidR="00D4477B" w:rsidRPr="005B672E" w:rsidRDefault="00D4477B" w:rsidP="005B672E">
      <w:pPr>
        <w:rPr>
          <w:rFonts w:ascii="Times New Roman" w:hAnsi="Times New Roman"/>
          <w:sz w:val="28"/>
          <w:szCs w:val="28"/>
        </w:rPr>
      </w:pPr>
    </w:p>
    <w:p w:rsidR="00D4477B" w:rsidRPr="005B672E" w:rsidRDefault="00D4477B" w:rsidP="005B672E">
      <w:pPr>
        <w:rPr>
          <w:rFonts w:ascii="Times New Roman" w:hAnsi="Times New Roman"/>
          <w:sz w:val="28"/>
          <w:szCs w:val="28"/>
        </w:rPr>
      </w:pPr>
    </w:p>
    <w:p w:rsidR="00D4477B" w:rsidRPr="005B672E" w:rsidRDefault="00D4477B" w:rsidP="005B672E">
      <w:pPr>
        <w:rPr>
          <w:rFonts w:ascii="Times New Roman" w:hAnsi="Times New Roman"/>
          <w:sz w:val="28"/>
          <w:szCs w:val="28"/>
        </w:rPr>
      </w:pPr>
    </w:p>
    <w:p w:rsidR="00D4477B" w:rsidRDefault="00D4477B" w:rsidP="005B672E">
      <w:pPr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pict>
          <v:shape id="Рисунок 1" o:spid="_x0000_s1034" type="#_x0000_t75" alt="https://nedelya-v-okruge.ru/images/nedelya/2019/1-yanvar/21-27/photo_234887.jpeg" style="position:absolute;margin-left:0;margin-top:478.8pt;width:277.9pt;height:206.9pt;z-index:251660288;visibility:visible;mso-wrap-distance-left:9.48pt;mso-wrap-distance-top:.96pt;mso-wrap-distance-right:9.45pt;mso-wrap-distance-bottom:1.46pt;mso-position-horizontal:lef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">
            <v:imagedata r:id="rId8" o:title=""/>
            <o:lock v:ext="edit" aspectratio="f"/>
            <w10:wrap type="square" anchorx="margin" anchory="margin"/>
          </v:shape>
        </w:pict>
      </w:r>
      <w:bookmarkEnd w:id="0"/>
      <w:r>
        <w:rPr>
          <w:noProof/>
          <w:lang w:eastAsia="ru-RU"/>
        </w:rPr>
        <w:pict>
          <v:shape id="Надпись 6" o:spid="_x0000_s1035" type="#_x0000_t202" style="position:absolute;margin-left:350.8pt;margin-top:4.55pt;width:221pt;height:97.95pt;z-index:251661312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" fillcolor="#bdd6ee" stroked="f" strokeweight=".5pt">
            <v:shadow on="t" color="black" opacity="26214f" origin=",-.5" offset="0,3pt"/>
            <v:textbox>
              <w:txbxContent>
                <w:p w:rsidR="00D4477B" w:rsidRPr="000746DD" w:rsidRDefault="00D4477B" w:rsidP="00EA623A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 w:rsidRPr="00EA623A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В условиях сниженной видимости: сильного снегопада или метели, важно выделить свой автомобиль в потоке.</w:t>
                  </w: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 xml:space="preserve"> В таких условиях необходимо </w:t>
                  </w:r>
                  <w:r w:rsidRPr="00EA623A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ехать с включенными фарами и противотуманными фонарями.</w:t>
                  </w:r>
                </w:p>
              </w:txbxContent>
            </v:textbox>
            <w10:wrap anchorx="margin"/>
          </v:shape>
        </w:pict>
      </w:r>
    </w:p>
    <w:p w:rsidR="00D4477B" w:rsidRDefault="00D4477B" w:rsidP="005B672E">
      <w:pPr>
        <w:rPr>
          <w:rFonts w:ascii="Times New Roman" w:hAnsi="Times New Roman"/>
          <w:sz w:val="28"/>
          <w:szCs w:val="28"/>
        </w:rPr>
      </w:pPr>
    </w:p>
    <w:p w:rsidR="00D4477B" w:rsidRPr="005B672E" w:rsidRDefault="00D4477B" w:rsidP="005B672E">
      <w:pPr>
        <w:tabs>
          <w:tab w:val="left" w:pos="1222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Надпись 13" o:spid="_x0000_s1036" type="#_x0000_t202" style="position:absolute;margin-left:44.35pt;margin-top:219.25pt;width:467.95pt;height:34.35pt;z-index:25166336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" filled="f" stroked="f" strokeweight=".5pt">
            <v:shadow on="t" color="black" opacity="26214f" origin=",-.5" offset="0,3pt"/>
            <v:textbox>
              <w:txbxContent>
                <w:p w:rsidR="00D4477B" w:rsidRPr="00EA623A" w:rsidRDefault="00D4477B" w:rsidP="00EA623A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32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  <w:szCs w:val="28"/>
                    </w:rPr>
                    <w:t>ЕДИНЫЙ ТЕЛЕФОН СЛУЖБЫ СПАСЕНИЯ 112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11" o:spid="_x0000_s1037" type="#_x0000_t202" style="position:absolute;margin-left:350.8pt;margin-top:77.65pt;width:221pt;height:112.2pt;z-index:251662336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" fillcolor="#bdd6ee" stroked="f" strokeweight=".5pt">
            <v:shadow on="t" color="black" opacity="26214f" origin=",-.5" offset="0,3pt"/>
            <v:textbox>
              <w:txbxContent>
                <w:p w:rsidR="00D4477B" w:rsidRPr="000746DD" w:rsidRDefault="00D4477B" w:rsidP="00EA623A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 w:rsidRPr="00EA623A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Будьте внимательны к пешеходам. На скользкой или заснеженной дороге человек, идущий по пешеходному переходу может внезапно поскользнуться и упасть. Важно быть готовым к такой экстремальной ситуации.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/>
          <w:sz w:val="28"/>
          <w:szCs w:val="28"/>
        </w:rPr>
        <w:tab/>
      </w:r>
    </w:p>
    <w:sectPr w:rsidR="00D4477B" w:rsidRPr="005B672E" w:rsidSect="00EC22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77B" w:rsidRDefault="00D4477B" w:rsidP="00EA623A">
      <w:pPr>
        <w:spacing w:after="0" w:line="240" w:lineRule="auto"/>
      </w:pPr>
      <w:r>
        <w:separator/>
      </w:r>
    </w:p>
  </w:endnote>
  <w:endnote w:type="continuationSeparator" w:id="0">
    <w:p w:rsidR="00D4477B" w:rsidRDefault="00D4477B" w:rsidP="00EA6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77B" w:rsidRDefault="00D4477B" w:rsidP="00EA623A">
      <w:pPr>
        <w:spacing w:after="0" w:line="240" w:lineRule="auto"/>
      </w:pPr>
      <w:r>
        <w:separator/>
      </w:r>
    </w:p>
  </w:footnote>
  <w:footnote w:type="continuationSeparator" w:id="0">
    <w:p w:rsidR="00D4477B" w:rsidRDefault="00D4477B" w:rsidP="00EA62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1DBC"/>
    <w:rsid w:val="000746DD"/>
    <w:rsid w:val="001622AB"/>
    <w:rsid w:val="001B796A"/>
    <w:rsid w:val="002164C6"/>
    <w:rsid w:val="00334869"/>
    <w:rsid w:val="00407613"/>
    <w:rsid w:val="00461F99"/>
    <w:rsid w:val="0051179F"/>
    <w:rsid w:val="005B672E"/>
    <w:rsid w:val="005F73D9"/>
    <w:rsid w:val="00761CA2"/>
    <w:rsid w:val="007A15FB"/>
    <w:rsid w:val="008C473A"/>
    <w:rsid w:val="009B0BE3"/>
    <w:rsid w:val="00A01607"/>
    <w:rsid w:val="00A21004"/>
    <w:rsid w:val="00AD1DBC"/>
    <w:rsid w:val="00B64753"/>
    <w:rsid w:val="00BC0F1F"/>
    <w:rsid w:val="00C9304D"/>
    <w:rsid w:val="00CF51EB"/>
    <w:rsid w:val="00D4477B"/>
    <w:rsid w:val="00D63CA4"/>
    <w:rsid w:val="00E77D80"/>
    <w:rsid w:val="00E946D4"/>
    <w:rsid w:val="00EA623A"/>
    <w:rsid w:val="00EC2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613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A6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A623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A6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A623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20</Words>
  <Characters>114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Главное управление МЧС России по Республике Башкортостан</dc:title>
  <dc:subject/>
  <dc:creator>1</dc:creator>
  <cp:keywords/>
  <dc:description/>
  <cp:lastModifiedBy>User</cp:lastModifiedBy>
  <cp:revision>2</cp:revision>
  <dcterms:created xsi:type="dcterms:W3CDTF">2021-12-17T04:59:00Z</dcterms:created>
  <dcterms:modified xsi:type="dcterms:W3CDTF">2021-12-17T04:59:00Z</dcterms:modified>
</cp:coreProperties>
</file>