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8B"/>
  <w:body>
    <w:p w:rsidR="002B0590" w:rsidRDefault="002B0590" w:rsidP="0045282E">
      <w:pPr>
        <w:jc w:val="center"/>
        <w:rPr>
          <w:rFonts w:ascii="Times New Roman" w:hAnsi="Times New Roman"/>
          <w:b/>
          <w:sz w:val="28"/>
          <w:szCs w:val="24"/>
        </w:rPr>
      </w:pPr>
      <w:r w:rsidRPr="005A34F0">
        <w:rPr>
          <w:rFonts w:ascii="Times New Roman" w:hAnsi="Times New Roman"/>
          <w:b/>
          <w:sz w:val="28"/>
          <w:szCs w:val="24"/>
        </w:rPr>
        <w:t>Главное управление МЧС России по Республике Башкортостан</w:t>
      </w:r>
    </w:p>
    <w:p w:rsidR="002B0590" w:rsidRDefault="002B0590" w:rsidP="0045282E">
      <w:pPr>
        <w:jc w:val="center"/>
        <w:rPr>
          <w:rFonts w:ascii="Times New Roman" w:hAnsi="Times New Roman"/>
          <w:b/>
          <w:color w:val="FF0000"/>
          <w:sz w:val="28"/>
          <w:szCs w:val="24"/>
        </w:rPr>
      </w:pPr>
      <w:r w:rsidRPr="005A34F0">
        <w:rPr>
          <w:rFonts w:ascii="Times New Roman" w:hAnsi="Times New Roman"/>
          <w:b/>
          <w:color w:val="FF0000"/>
          <w:sz w:val="28"/>
          <w:szCs w:val="24"/>
        </w:rPr>
        <w:t>ПРАВИЛА ОБРАЩЕНИЯ С ПИРОТЕХНИКОЙ</w:t>
      </w:r>
    </w:p>
    <w:p w:rsidR="002B0590" w:rsidRDefault="002B0590" w:rsidP="0064777B">
      <w:pPr>
        <w:tabs>
          <w:tab w:val="left" w:pos="971"/>
          <w:tab w:val="center" w:pos="3283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24"/>
          <w:u w:val="single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s://market.fitili.ru/images/rusalut_pic.png" style="position:absolute;left:0;text-align:left;margin-left:0;margin-top:52.8pt;width:247.7pt;height:163.2pt;z-index:251658240;visibility:visible;mso-wrap-distance-top:.96pt;mso-wrap-distance-right:9.27pt;mso-wrap-distance-bottom:1.59pt;mso-position-horizontal:lef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">
            <v:imagedata r:id="rId5" o:title=""/>
            <o:lock v:ext="edit" aspectratio="f"/>
            <w10:wrap type="square" anchorx="margin" anchory="margin"/>
          </v:shape>
        </w:pict>
      </w:r>
    </w:p>
    <w:p w:rsidR="002B0590" w:rsidRPr="000044B0" w:rsidRDefault="002B0590" w:rsidP="00255669">
      <w:pPr>
        <w:pStyle w:val="ListParagraph"/>
        <w:numPr>
          <w:ilvl w:val="0"/>
          <w:numId w:val="1"/>
        </w:numPr>
        <w:spacing w:before="240" w:after="0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0044B0">
        <w:rPr>
          <w:rFonts w:ascii="Times New Roman" w:hAnsi="Times New Roman"/>
          <w:b/>
          <w:color w:val="FF0000"/>
          <w:sz w:val="28"/>
          <w:szCs w:val="24"/>
        </w:rPr>
        <w:t>Покупайте</w:t>
      </w:r>
      <w:r>
        <w:rPr>
          <w:rFonts w:ascii="Times New Roman" w:hAnsi="Times New Roman"/>
          <w:b/>
          <w:sz w:val="28"/>
          <w:szCs w:val="24"/>
        </w:rPr>
        <w:t xml:space="preserve"> пиротехнические изделия </w:t>
      </w:r>
      <w:r w:rsidRPr="000044B0">
        <w:rPr>
          <w:rFonts w:ascii="Times New Roman" w:hAnsi="Times New Roman"/>
          <w:b/>
          <w:color w:val="FF0000"/>
          <w:sz w:val="28"/>
          <w:szCs w:val="24"/>
        </w:rPr>
        <w:t>только в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0044B0">
        <w:rPr>
          <w:rFonts w:ascii="Times New Roman" w:hAnsi="Times New Roman"/>
          <w:b/>
          <w:color w:val="FF0000"/>
          <w:sz w:val="28"/>
          <w:szCs w:val="24"/>
        </w:rPr>
        <w:t>сертифицированных</w:t>
      </w:r>
      <w:r>
        <w:rPr>
          <w:rFonts w:ascii="Times New Roman" w:hAnsi="Times New Roman"/>
          <w:b/>
          <w:sz w:val="28"/>
          <w:szCs w:val="24"/>
        </w:rPr>
        <w:t xml:space="preserve"> магазинах</w:t>
      </w:r>
    </w:p>
    <w:p w:rsidR="002B0590" w:rsidRDefault="002B0590" w:rsidP="00255669">
      <w:pPr>
        <w:pStyle w:val="ListParagraph"/>
        <w:numPr>
          <w:ilvl w:val="0"/>
          <w:numId w:val="1"/>
        </w:numPr>
        <w:ind w:left="0" w:firstLine="0"/>
        <w:jc w:val="both"/>
        <w:rPr>
          <w:rFonts w:ascii="Times New Roman" w:hAnsi="Times New Roman"/>
          <w:b/>
          <w:sz w:val="28"/>
          <w:szCs w:val="24"/>
        </w:rPr>
      </w:pPr>
      <w:r w:rsidRPr="006A6229">
        <w:rPr>
          <w:rFonts w:ascii="Times New Roman" w:hAnsi="Times New Roman"/>
          <w:b/>
          <w:color w:val="FF0000"/>
          <w:sz w:val="28"/>
          <w:szCs w:val="24"/>
        </w:rPr>
        <w:t>Убедитесь</w:t>
      </w:r>
      <w:r w:rsidRPr="006A6229">
        <w:rPr>
          <w:rFonts w:ascii="Times New Roman" w:hAnsi="Times New Roman"/>
          <w:b/>
          <w:sz w:val="28"/>
          <w:szCs w:val="24"/>
        </w:rPr>
        <w:t xml:space="preserve">, что </w:t>
      </w:r>
      <w:r>
        <w:rPr>
          <w:rFonts w:ascii="Times New Roman" w:hAnsi="Times New Roman"/>
          <w:b/>
          <w:sz w:val="28"/>
          <w:szCs w:val="24"/>
        </w:rPr>
        <w:t>целостность упаковки пиротехнического изделия не нарушена</w:t>
      </w:r>
    </w:p>
    <w:p w:rsidR="002B0590" w:rsidRDefault="002B0590" w:rsidP="0025566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4"/>
        </w:rPr>
      </w:pPr>
      <w:r w:rsidRPr="006A6229">
        <w:rPr>
          <w:rFonts w:ascii="Times New Roman" w:hAnsi="Times New Roman"/>
          <w:b/>
          <w:color w:val="FF0000"/>
          <w:sz w:val="28"/>
          <w:szCs w:val="24"/>
        </w:rPr>
        <w:t>Убедитесь</w:t>
      </w:r>
      <w:r>
        <w:rPr>
          <w:rFonts w:ascii="Times New Roman" w:hAnsi="Times New Roman"/>
          <w:b/>
          <w:sz w:val="28"/>
          <w:szCs w:val="24"/>
        </w:rPr>
        <w:t>, что срок годности пиротехнического изделия не истек</w:t>
      </w:r>
    </w:p>
    <w:p w:rsidR="002B0590" w:rsidRDefault="002B0590" w:rsidP="007A4CB8">
      <w:pPr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pict>
          <v:shape id="Рисунок 2" o:spid="_x0000_s1027" type="#_x0000_t75" alt="https://cdn.pixabay.com/photo/2017/09/30/13/03/explosion-2802064_1280.jpg" style="position:absolute;margin-left:198.55pt;margin-top:221.1pt;width:238.55pt;height:158.4pt;z-index:251659264;visibility:visible;mso-wrap-distance-top:.96pt;mso-wrap-distance-right:9.64pt;mso-wrap-distance-bottom:1.34pt;mso-position-horizontal:righ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">
            <v:imagedata r:id="rId6" o:title=""/>
            <o:lock v:ext="edit" aspectratio="f"/>
            <w10:wrap type="square" anchorx="margin" anchory="margin"/>
          </v:shape>
        </w:pict>
      </w:r>
    </w:p>
    <w:p w:rsidR="002B0590" w:rsidRDefault="002B0590" w:rsidP="007A4CB8">
      <w:pPr>
        <w:rPr>
          <w:rFonts w:ascii="Times New Roman" w:hAnsi="Times New Roman"/>
          <w:b/>
          <w:sz w:val="28"/>
          <w:szCs w:val="24"/>
        </w:rPr>
      </w:pPr>
    </w:p>
    <w:p w:rsidR="002B0590" w:rsidRPr="00952BB2" w:rsidRDefault="002B0590" w:rsidP="00255669">
      <w:pPr>
        <w:pStyle w:val="ListParagraph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28"/>
          <w:szCs w:val="24"/>
        </w:rPr>
      </w:pPr>
      <w:r w:rsidRPr="00952BB2">
        <w:rPr>
          <w:rFonts w:ascii="Times New Roman" w:hAnsi="Times New Roman"/>
          <w:b/>
          <w:color w:val="FF0000"/>
          <w:sz w:val="28"/>
          <w:szCs w:val="24"/>
        </w:rPr>
        <w:t xml:space="preserve">Не храните </w:t>
      </w:r>
      <w:r w:rsidRPr="00952BB2">
        <w:rPr>
          <w:rFonts w:ascii="Times New Roman" w:hAnsi="Times New Roman"/>
          <w:b/>
          <w:sz w:val="28"/>
          <w:szCs w:val="24"/>
        </w:rPr>
        <w:t xml:space="preserve">пиротехнические изделия </w:t>
      </w:r>
      <w:r w:rsidRPr="00952BB2">
        <w:rPr>
          <w:rFonts w:ascii="Times New Roman" w:hAnsi="Times New Roman"/>
          <w:b/>
          <w:color w:val="FF0000"/>
          <w:sz w:val="28"/>
          <w:szCs w:val="24"/>
        </w:rPr>
        <w:t>в помещениях с высокой влажностью</w:t>
      </w:r>
    </w:p>
    <w:p w:rsidR="002B0590" w:rsidRPr="00952BB2" w:rsidRDefault="002B0590" w:rsidP="00255669">
      <w:pPr>
        <w:pStyle w:val="ListParagraph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28"/>
          <w:szCs w:val="24"/>
        </w:rPr>
      </w:pPr>
      <w:r w:rsidRPr="00952BB2">
        <w:rPr>
          <w:rFonts w:ascii="Times New Roman" w:hAnsi="Times New Roman"/>
          <w:b/>
          <w:sz w:val="28"/>
          <w:szCs w:val="24"/>
        </w:rPr>
        <w:t xml:space="preserve">Пиротехнические изделия </w:t>
      </w:r>
      <w:r w:rsidRPr="00952BB2">
        <w:rPr>
          <w:rFonts w:ascii="Times New Roman" w:hAnsi="Times New Roman"/>
          <w:b/>
          <w:color w:val="FF0000"/>
          <w:sz w:val="28"/>
          <w:szCs w:val="24"/>
        </w:rPr>
        <w:t>хранить</w:t>
      </w:r>
      <w:r w:rsidRPr="00952BB2">
        <w:rPr>
          <w:rFonts w:ascii="Times New Roman" w:hAnsi="Times New Roman"/>
          <w:b/>
          <w:sz w:val="28"/>
          <w:szCs w:val="24"/>
        </w:rPr>
        <w:t xml:space="preserve"> необходимо </w:t>
      </w:r>
      <w:r w:rsidRPr="00952BB2">
        <w:rPr>
          <w:rFonts w:ascii="Times New Roman" w:hAnsi="Times New Roman"/>
          <w:b/>
          <w:color w:val="FF0000"/>
          <w:sz w:val="28"/>
          <w:szCs w:val="24"/>
        </w:rPr>
        <w:t>вдали от источников тепла</w:t>
      </w:r>
    </w:p>
    <w:p w:rsidR="002B0590" w:rsidRDefault="002B0590" w:rsidP="00255669">
      <w:pPr>
        <w:pStyle w:val="ListParagraph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28"/>
          <w:szCs w:val="24"/>
        </w:rPr>
      </w:pPr>
      <w:r w:rsidRPr="003D1E4C">
        <w:rPr>
          <w:rFonts w:ascii="Times New Roman" w:hAnsi="Times New Roman"/>
          <w:b/>
          <w:color w:val="FF0000"/>
          <w:sz w:val="28"/>
          <w:szCs w:val="24"/>
        </w:rPr>
        <w:t>Перед использованием</w:t>
      </w:r>
      <w:r>
        <w:rPr>
          <w:rFonts w:ascii="Times New Roman" w:hAnsi="Times New Roman"/>
          <w:b/>
          <w:sz w:val="28"/>
          <w:szCs w:val="24"/>
        </w:rPr>
        <w:t xml:space="preserve"> пиротехники </w:t>
      </w:r>
      <w:r w:rsidRPr="003D1E4C">
        <w:rPr>
          <w:rFonts w:ascii="Times New Roman" w:hAnsi="Times New Roman"/>
          <w:b/>
          <w:color w:val="FF0000"/>
          <w:sz w:val="28"/>
          <w:szCs w:val="24"/>
        </w:rPr>
        <w:t>обязательно</w:t>
      </w:r>
      <w:r>
        <w:rPr>
          <w:rFonts w:ascii="Times New Roman" w:hAnsi="Times New Roman"/>
          <w:b/>
          <w:sz w:val="28"/>
          <w:szCs w:val="24"/>
        </w:rPr>
        <w:t xml:space="preserve"> ознакомьтесь с инструкцией!</w:t>
      </w:r>
    </w:p>
    <w:p w:rsidR="002B0590" w:rsidRDefault="002B0590" w:rsidP="00F50355">
      <w:pPr>
        <w:rPr>
          <w:rFonts w:ascii="Times New Roman" w:hAnsi="Times New Roman"/>
          <w:sz w:val="28"/>
          <w:szCs w:val="24"/>
        </w:rPr>
      </w:pPr>
    </w:p>
    <w:p w:rsidR="002B0590" w:rsidRDefault="002B0590" w:rsidP="00F50355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alt="https://minsknews.by/wp-content/uploads/2019/12/petardy_pirotehnika.jpg" style="position:absolute;margin-left:0;margin-top:394.4pt;width:239.05pt;height:158.4pt;z-index:251660288;visibility:visible;mso-wrap-distance-top:.96pt;mso-wrap-distance-right:9.31pt;mso-wrap-distance-bottom:1.34pt;mso-position-horizontal:lef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">
            <v:imagedata r:id="rId7" o:title=""/>
            <o:lock v:ext="edit" aspectratio="f"/>
            <w10:wrap type="square" anchorx="margin" anchory="margin"/>
          </v:shape>
        </w:pict>
      </w:r>
    </w:p>
    <w:p w:rsidR="002B0590" w:rsidRPr="000B0900" w:rsidRDefault="002B0590" w:rsidP="00255669">
      <w:pPr>
        <w:pStyle w:val="ListParagraph"/>
        <w:numPr>
          <w:ilvl w:val="0"/>
          <w:numId w:val="2"/>
        </w:numPr>
        <w:ind w:left="0" w:firstLine="0"/>
        <w:jc w:val="both"/>
        <w:rPr>
          <w:b/>
          <w:noProof/>
          <w:lang w:eastAsia="ru-RU"/>
        </w:rPr>
      </w:pPr>
      <w:r w:rsidRPr="000B0900">
        <w:rPr>
          <w:rFonts w:ascii="Times New Roman" w:hAnsi="Times New Roman"/>
          <w:b/>
          <w:noProof/>
          <w:sz w:val="28"/>
          <w:szCs w:val="28"/>
          <w:lang w:eastAsia="ru-RU"/>
        </w:rPr>
        <w:t>Нельзя применять пиротехнические изделия в помещениях!</w:t>
      </w:r>
    </w:p>
    <w:p w:rsidR="002B0590" w:rsidRPr="000B0900" w:rsidRDefault="002B0590" w:rsidP="000B0900">
      <w:pPr>
        <w:pStyle w:val="ListParagraph"/>
        <w:numPr>
          <w:ilvl w:val="0"/>
          <w:numId w:val="2"/>
        </w:numPr>
        <w:ind w:left="0" w:firstLine="0"/>
        <w:jc w:val="both"/>
        <w:rPr>
          <w:b/>
          <w:noProof/>
          <w:lang w:eastAsia="ru-RU"/>
        </w:rPr>
      </w:pPr>
      <w:r w:rsidRPr="00B02AC3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Не допускайте детей</w:t>
      </w:r>
      <w:r w:rsidRPr="00B02AC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младше 14 лет </w:t>
      </w:r>
      <w:r w:rsidRPr="00B02AC3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к запуску</w:t>
      </w:r>
      <w:r w:rsidRPr="00B02AC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пиротехнического изделия</w:t>
      </w:r>
    </w:p>
    <w:p w:rsidR="002B0590" w:rsidRPr="00255669" w:rsidRDefault="002B0590" w:rsidP="00255669">
      <w:pPr>
        <w:pStyle w:val="ListParagraph"/>
        <w:numPr>
          <w:ilvl w:val="0"/>
          <w:numId w:val="2"/>
        </w:numPr>
        <w:ind w:left="0" w:firstLine="0"/>
        <w:jc w:val="both"/>
        <w:rPr>
          <w:noProof/>
          <w:lang w:eastAsia="ru-RU"/>
        </w:rPr>
      </w:pPr>
      <w:r w:rsidRPr="00255669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Убедитесь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в том, что </w:t>
      </w:r>
      <w:r w:rsidRPr="00255669">
        <w:rPr>
          <w:rFonts w:ascii="Times New Roman" w:hAnsi="Times New Roman"/>
          <w:b/>
          <w:noProof/>
          <w:sz w:val="28"/>
          <w:szCs w:val="28"/>
          <w:lang w:eastAsia="ru-RU"/>
        </w:rPr>
        <w:t>в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радиусе опасной зоны (30 м) </w:t>
      </w:r>
      <w:r w:rsidRPr="00255669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отсутствуют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препятствия для запуска пиротехники</w:t>
      </w:r>
    </w:p>
    <w:p w:rsidR="002B0590" w:rsidRDefault="002B0590" w:rsidP="00B47EBE">
      <w:pPr>
        <w:jc w:val="both"/>
        <w:rPr>
          <w:b/>
          <w:noProof/>
          <w:lang w:eastAsia="ru-RU"/>
        </w:rPr>
      </w:pPr>
    </w:p>
    <w:p w:rsidR="002B0590" w:rsidRPr="00B47EBE" w:rsidRDefault="002B0590" w:rsidP="00B47EBE">
      <w:pPr>
        <w:jc w:val="both"/>
        <w:rPr>
          <w:b/>
          <w:noProof/>
          <w:lang w:eastAsia="ru-RU"/>
        </w:rPr>
      </w:pPr>
      <w:r>
        <w:rPr>
          <w:noProof/>
          <w:lang w:eastAsia="ru-RU"/>
        </w:rPr>
        <w:pict>
          <v:shape id="Рисунок 4" o:spid="_x0000_s1029" type="#_x0000_t75" alt="https://xn--80aai0ag2c.xn----7sbabkc3ai3acqp0bq3p.xn--p1acf/img/test_papka/1/1576054269_boeller-jpg-ab6ac502958e2003-.jpg?1590689004078" style="position:absolute;left:0;text-align:left;margin-left:198.1pt;margin-top:563.35pt;width:238.1pt;height:165.1pt;z-index:251661312;visibility:visible;mso-wrap-distance-top:1.92pt;mso-wrap-distance-right:9.47pt;mso-wrap-distance-bottom:1.21pt;mso-position-horizontal:righ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">
            <v:imagedata r:id="rId8" o:title=""/>
            <o:lock v:ext="edit" aspectratio="f"/>
            <w10:wrap type="square" anchorx="margin" anchory="margin"/>
          </v:shape>
        </w:pict>
      </w:r>
    </w:p>
    <w:p w:rsidR="002B0590" w:rsidRPr="00B47EBE" w:rsidRDefault="002B0590" w:rsidP="00140A18">
      <w:pPr>
        <w:pStyle w:val="ListParagraph"/>
        <w:numPr>
          <w:ilvl w:val="0"/>
          <w:numId w:val="2"/>
        </w:numPr>
        <w:ind w:left="142" w:firstLine="0"/>
        <w:jc w:val="both"/>
        <w:rPr>
          <w:b/>
          <w:noProof/>
          <w:lang w:eastAsia="ru-RU"/>
        </w:rPr>
      </w:pPr>
      <w:r w:rsidRPr="00140A18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Не запускайте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пиротехнические изделия </w:t>
      </w:r>
      <w:r w:rsidRPr="00140A18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при сильном ветре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!</w:t>
      </w:r>
    </w:p>
    <w:p w:rsidR="002B0590" w:rsidRDefault="002B0590" w:rsidP="00140A18">
      <w:pPr>
        <w:pStyle w:val="ListParagraph"/>
        <w:numPr>
          <w:ilvl w:val="0"/>
          <w:numId w:val="2"/>
        </w:numPr>
        <w:ind w:left="142" w:firstLine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Поджог фитиля необходимо совершать на расстоянии вы</w:t>
      </w:r>
      <w:bookmarkStart w:id="0" w:name="_GoBack"/>
      <w:bookmarkEnd w:id="0"/>
      <w:r>
        <w:rPr>
          <w:rFonts w:ascii="Times New Roman" w:hAnsi="Times New Roman"/>
          <w:b/>
          <w:sz w:val="28"/>
          <w:szCs w:val="24"/>
        </w:rPr>
        <w:t>тянутой руки!</w:t>
      </w:r>
    </w:p>
    <w:p w:rsidR="002B0590" w:rsidRPr="00DD2195" w:rsidRDefault="002B0590" w:rsidP="00140A18">
      <w:pPr>
        <w:pStyle w:val="ListParagraph"/>
        <w:numPr>
          <w:ilvl w:val="0"/>
          <w:numId w:val="2"/>
        </w:numPr>
        <w:ind w:left="142" w:firstLine="0"/>
        <w:jc w:val="both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30" type="#_x0000_t202" style="position:absolute;left:0;text-align:left;margin-left:102.15pt;margin-top:77.65pt;width:339.85pt;height:27.6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" filled="f" stroked="f" strokeweight=".5pt">
            <v:textbox>
              <w:txbxContent>
                <w:p w:rsidR="002B0590" w:rsidRPr="00691F30" w:rsidRDefault="002B0590" w:rsidP="00691F30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691F30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ЕДИНЫЙ ТЕЛЕФОН СЛУЖБЫ СПАСЕНИЯ 112</w:t>
                  </w:r>
                </w:p>
              </w:txbxContent>
            </v:textbox>
          </v:shape>
        </w:pict>
      </w:r>
      <w:r w:rsidRPr="00BA2F57">
        <w:rPr>
          <w:rFonts w:ascii="Times New Roman" w:hAnsi="Times New Roman"/>
          <w:b/>
          <w:color w:val="FF0000"/>
          <w:sz w:val="28"/>
          <w:szCs w:val="24"/>
        </w:rPr>
        <w:t xml:space="preserve">Не направляйте </w:t>
      </w:r>
      <w:r>
        <w:rPr>
          <w:rFonts w:ascii="Times New Roman" w:hAnsi="Times New Roman"/>
          <w:b/>
          <w:sz w:val="28"/>
          <w:szCs w:val="24"/>
        </w:rPr>
        <w:t xml:space="preserve">фейерверки и ракеты в людей, животных, технику; </w:t>
      </w:r>
      <w:r w:rsidRPr="00BA2F57">
        <w:rPr>
          <w:rFonts w:ascii="Times New Roman" w:hAnsi="Times New Roman"/>
          <w:b/>
          <w:color w:val="FF0000"/>
          <w:sz w:val="28"/>
          <w:szCs w:val="24"/>
        </w:rPr>
        <w:t xml:space="preserve">не бросайте </w:t>
      </w:r>
      <w:r>
        <w:rPr>
          <w:rFonts w:ascii="Times New Roman" w:hAnsi="Times New Roman"/>
          <w:b/>
          <w:sz w:val="28"/>
          <w:szCs w:val="24"/>
        </w:rPr>
        <w:t>петарды по ноги!</w:t>
      </w:r>
    </w:p>
    <w:sectPr w:rsidR="002B0590" w:rsidRPr="00DD2195" w:rsidSect="005A34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86D23"/>
    <w:multiLevelType w:val="hybridMultilevel"/>
    <w:tmpl w:val="2314F922"/>
    <w:lvl w:ilvl="0" w:tplc="E44CE4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D94B89"/>
    <w:multiLevelType w:val="hybridMultilevel"/>
    <w:tmpl w:val="0C706CEC"/>
    <w:lvl w:ilvl="0" w:tplc="E44CE4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242F"/>
    <w:rsid w:val="000044B0"/>
    <w:rsid w:val="000B0900"/>
    <w:rsid w:val="00140A18"/>
    <w:rsid w:val="00197055"/>
    <w:rsid w:val="00255669"/>
    <w:rsid w:val="002B0590"/>
    <w:rsid w:val="003D1E4C"/>
    <w:rsid w:val="003D60FD"/>
    <w:rsid w:val="0045282E"/>
    <w:rsid w:val="004D1F07"/>
    <w:rsid w:val="004F41F3"/>
    <w:rsid w:val="005A34F0"/>
    <w:rsid w:val="0064777B"/>
    <w:rsid w:val="00691F30"/>
    <w:rsid w:val="006A6229"/>
    <w:rsid w:val="007A4CB8"/>
    <w:rsid w:val="007E5CAF"/>
    <w:rsid w:val="00952BB2"/>
    <w:rsid w:val="00963877"/>
    <w:rsid w:val="00AC3471"/>
    <w:rsid w:val="00B02AC3"/>
    <w:rsid w:val="00B47EBE"/>
    <w:rsid w:val="00BA2F57"/>
    <w:rsid w:val="00BD08BF"/>
    <w:rsid w:val="00CC17CE"/>
    <w:rsid w:val="00D131A9"/>
    <w:rsid w:val="00DC242F"/>
    <w:rsid w:val="00DD2195"/>
    <w:rsid w:val="00F5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F0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044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142</Words>
  <Characters>815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МЧС России по Республике Башкортостан</dc:title>
  <dc:subject/>
  <dc:creator>1</dc:creator>
  <cp:keywords/>
  <dc:description/>
  <cp:lastModifiedBy>User</cp:lastModifiedBy>
  <cp:revision>2</cp:revision>
  <dcterms:created xsi:type="dcterms:W3CDTF">2021-12-17T04:57:00Z</dcterms:created>
  <dcterms:modified xsi:type="dcterms:W3CDTF">2021-12-17T04:57:00Z</dcterms:modified>
</cp:coreProperties>
</file>